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423B" w14:textId="77777777" w:rsidR="00ED2A8A" w:rsidRDefault="003F3587">
      <w:pPr>
        <w:jc w:val="center"/>
      </w:pPr>
      <w:r>
        <w:rPr>
          <w:rFonts w:eastAsia="標楷體"/>
          <w:b/>
          <w:bCs/>
          <w:sz w:val="36"/>
          <w:szCs w:val="36"/>
        </w:rPr>
        <w:t>2026</w:t>
      </w:r>
      <w:r>
        <w:rPr>
          <w:rFonts w:eastAsia="標楷體"/>
          <w:b/>
          <w:bCs/>
          <w:sz w:val="36"/>
          <w:szCs w:val="36"/>
        </w:rPr>
        <w:t>我是接班人全國高中職創新提案競賽</w:t>
      </w:r>
      <w:r>
        <w:rPr>
          <w:rFonts w:eastAsia="標楷體"/>
          <w:b/>
          <w:color w:val="000000"/>
          <w:sz w:val="36"/>
          <w:szCs w:val="36"/>
        </w:rPr>
        <w:t>報名表</w:t>
      </w:r>
      <w:r>
        <w:rPr>
          <w:rFonts w:eastAsia="標楷體"/>
          <w:b/>
          <w:color w:val="000000"/>
          <w:sz w:val="36"/>
          <w:szCs w:val="36"/>
        </w:rPr>
        <w:t xml:space="preserve"> </w:t>
      </w:r>
    </w:p>
    <w:p w14:paraId="231F8AE8" w14:textId="77777777" w:rsidR="00ED2A8A" w:rsidRDefault="00ED2A8A">
      <w:pPr>
        <w:ind w:firstLine="280"/>
        <w:rPr>
          <w:rFonts w:eastAsia="標楷體"/>
          <w:b/>
          <w:color w:val="000000"/>
          <w:sz w:val="28"/>
          <w:szCs w:val="28"/>
        </w:rPr>
      </w:pPr>
    </w:p>
    <w:tbl>
      <w:tblPr>
        <w:tblW w:w="9400" w:type="dxa"/>
        <w:tblInd w:w="2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3"/>
        <w:gridCol w:w="2113"/>
        <w:gridCol w:w="1125"/>
        <w:gridCol w:w="705"/>
        <w:gridCol w:w="282"/>
        <w:gridCol w:w="1127"/>
        <w:gridCol w:w="1550"/>
        <w:gridCol w:w="985"/>
      </w:tblGrid>
      <w:tr w:rsidR="00ED2A8A" w14:paraId="260AC2CA" w14:textId="77777777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0A5F9" w14:textId="77777777" w:rsidR="00ED2A8A" w:rsidRDefault="003F358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學校名稱</w:t>
            </w:r>
          </w:p>
        </w:tc>
        <w:tc>
          <w:tcPr>
            <w:tcW w:w="32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C0411" w14:textId="77777777" w:rsidR="00ED2A8A" w:rsidRDefault="00ED2A8A">
            <w:pPr>
              <w:jc w:val="both"/>
              <w:rPr>
                <w:rFonts w:eastAsia="標楷體"/>
              </w:rPr>
            </w:pP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4EC60" w14:textId="77777777" w:rsidR="00ED2A8A" w:rsidRDefault="003F3587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年級</w:t>
            </w:r>
            <w:r>
              <w:rPr>
                <w:rFonts w:eastAsia="標楷體"/>
                <w:b/>
                <w:bCs/>
              </w:rPr>
              <w:t xml:space="preserve"> /</w:t>
            </w:r>
            <w:r>
              <w:rPr>
                <w:rFonts w:eastAsia="標楷體"/>
                <w:b/>
                <w:bCs/>
              </w:rPr>
              <w:t>班級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CDD70" w14:textId="77777777" w:rsidR="00ED2A8A" w:rsidRDefault="00ED2A8A">
            <w:pPr>
              <w:jc w:val="both"/>
              <w:rPr>
                <w:rFonts w:eastAsia="標楷體"/>
              </w:rPr>
            </w:pPr>
          </w:p>
        </w:tc>
        <w:tc>
          <w:tcPr>
            <w:tcW w:w="15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8053B" w14:textId="77777777" w:rsidR="00ED2A8A" w:rsidRDefault="003F358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作品編號</w:t>
            </w:r>
          </w:p>
          <w:p w14:paraId="656D5F5B" w14:textId="77777777" w:rsidR="00ED2A8A" w:rsidRDefault="003F3587">
            <w:pPr>
              <w:jc w:val="center"/>
            </w:pPr>
            <w:r>
              <w:rPr>
                <w:rFonts w:eastAsia="標楷體"/>
                <w:color w:val="00000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z w:val="20"/>
                <w:szCs w:val="20"/>
              </w:rPr>
              <w:t>承辦單位填寫</w:t>
            </w:r>
            <w:proofErr w:type="gramStart"/>
            <w:r>
              <w:rPr>
                <w:rFonts w:eastAsia="標楷體"/>
                <w:color w:val="000000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0055E" w14:textId="77777777" w:rsidR="00ED2A8A" w:rsidRDefault="00ED2A8A">
            <w:pPr>
              <w:jc w:val="both"/>
              <w:rPr>
                <w:rFonts w:eastAsia="標楷體"/>
              </w:rPr>
            </w:pPr>
          </w:p>
        </w:tc>
      </w:tr>
      <w:tr w:rsidR="00ED2A8A" w14:paraId="57584B50" w14:textId="77777777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F787B" w14:textId="77777777" w:rsidR="00ED2A8A" w:rsidRDefault="003F358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科別</w:t>
            </w:r>
          </w:p>
        </w:tc>
        <w:tc>
          <w:tcPr>
            <w:tcW w:w="32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DC9E4" w14:textId="77777777" w:rsidR="00ED2A8A" w:rsidRDefault="00ED2A8A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705" w:type="dxa"/>
            <w:vMerge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72D69" w14:textId="77777777" w:rsidR="00ED2A8A" w:rsidRDefault="00ED2A8A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09" w:type="dxa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5D91A" w14:textId="77777777" w:rsidR="00ED2A8A" w:rsidRDefault="00ED2A8A">
            <w:pPr>
              <w:jc w:val="both"/>
              <w:rPr>
                <w:rFonts w:eastAsia="標楷體"/>
              </w:rPr>
            </w:pPr>
          </w:p>
        </w:tc>
        <w:tc>
          <w:tcPr>
            <w:tcW w:w="155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6B0FC" w14:textId="77777777" w:rsidR="00ED2A8A" w:rsidRDefault="00ED2A8A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985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074AA" w14:textId="77777777" w:rsidR="00ED2A8A" w:rsidRDefault="00ED2A8A">
            <w:pPr>
              <w:jc w:val="both"/>
              <w:rPr>
                <w:rFonts w:eastAsia="標楷體"/>
              </w:rPr>
            </w:pPr>
          </w:p>
        </w:tc>
      </w:tr>
      <w:tr w:rsidR="00ED2A8A" w14:paraId="310093F2" w14:textId="77777777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E26AF" w14:textId="77777777" w:rsidR="00ED2A8A" w:rsidRDefault="003F358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指導老師</w:t>
            </w:r>
          </w:p>
        </w:tc>
        <w:tc>
          <w:tcPr>
            <w:tcW w:w="39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EF39F" w14:textId="77777777" w:rsidR="00ED2A8A" w:rsidRDefault="00ED2A8A">
            <w:pPr>
              <w:jc w:val="center"/>
              <w:rPr>
                <w:rFonts w:eastAsia="標楷體"/>
              </w:rPr>
            </w:pPr>
          </w:p>
        </w:tc>
        <w:tc>
          <w:tcPr>
            <w:tcW w:w="14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4F1C1" w14:textId="77777777" w:rsidR="00ED2A8A" w:rsidRDefault="003F358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聯絡電話</w:t>
            </w:r>
          </w:p>
        </w:tc>
        <w:tc>
          <w:tcPr>
            <w:tcW w:w="25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B4E88" w14:textId="77777777" w:rsidR="00ED2A8A" w:rsidRDefault="00ED2A8A">
            <w:pPr>
              <w:jc w:val="center"/>
              <w:rPr>
                <w:rFonts w:eastAsia="標楷體"/>
              </w:rPr>
            </w:pPr>
          </w:p>
        </w:tc>
      </w:tr>
      <w:tr w:rsidR="00ED2A8A" w14:paraId="5E519134" w14:textId="77777777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86AE6" w14:textId="77777777" w:rsidR="00ED2A8A" w:rsidRDefault="003F358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個案廠商名稱</w:t>
            </w:r>
          </w:p>
        </w:tc>
        <w:tc>
          <w:tcPr>
            <w:tcW w:w="78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9FE67" w14:textId="77777777" w:rsidR="00ED2A8A" w:rsidRDefault="00ED2A8A">
            <w:pPr>
              <w:jc w:val="both"/>
              <w:rPr>
                <w:rFonts w:eastAsia="標楷體"/>
              </w:rPr>
            </w:pPr>
          </w:p>
        </w:tc>
      </w:tr>
      <w:tr w:rsidR="00ED2A8A" w14:paraId="66D6BD3C" w14:textId="77777777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C6548" w14:textId="77777777" w:rsidR="00ED2A8A" w:rsidRDefault="003F358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隊伍名稱</w:t>
            </w:r>
          </w:p>
        </w:tc>
        <w:tc>
          <w:tcPr>
            <w:tcW w:w="78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682D9" w14:textId="77777777" w:rsidR="00ED2A8A" w:rsidRDefault="00ED2A8A">
            <w:pPr>
              <w:jc w:val="both"/>
              <w:rPr>
                <w:rFonts w:eastAsia="標楷體"/>
              </w:rPr>
            </w:pPr>
          </w:p>
        </w:tc>
      </w:tr>
      <w:tr w:rsidR="00ED2A8A" w14:paraId="1D27E3CD" w14:textId="77777777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6911E" w14:textId="77777777" w:rsidR="00ED2A8A" w:rsidRDefault="003F358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題</w:t>
            </w:r>
            <w:r>
              <w:rPr>
                <w:rFonts w:eastAsia="標楷體"/>
                <w:b/>
              </w:rPr>
              <w:t xml:space="preserve">  </w:t>
            </w:r>
            <w:r>
              <w:rPr>
                <w:rFonts w:eastAsia="標楷體"/>
                <w:b/>
              </w:rPr>
              <w:t>目</w:t>
            </w:r>
          </w:p>
        </w:tc>
        <w:tc>
          <w:tcPr>
            <w:tcW w:w="78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A226E" w14:textId="77777777" w:rsidR="00ED2A8A" w:rsidRDefault="00ED2A8A">
            <w:pPr>
              <w:jc w:val="both"/>
              <w:rPr>
                <w:rFonts w:eastAsia="標楷體"/>
              </w:rPr>
            </w:pPr>
          </w:p>
        </w:tc>
      </w:tr>
      <w:tr w:rsidR="00ED2A8A" w14:paraId="4A6AA937" w14:textId="77777777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B0378" w14:textId="77777777" w:rsidR="00ED2A8A" w:rsidRDefault="003F3587">
            <w:pPr>
              <w:jc w:val="center"/>
            </w:pPr>
            <w:r>
              <w:rPr>
                <w:rFonts w:eastAsia="標楷體"/>
              </w:rPr>
              <w:t>email</w:t>
            </w:r>
          </w:p>
        </w:tc>
        <w:tc>
          <w:tcPr>
            <w:tcW w:w="78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0DDD3" w14:textId="77777777" w:rsidR="00ED2A8A" w:rsidRDefault="00ED2A8A">
            <w:pPr>
              <w:jc w:val="both"/>
              <w:rPr>
                <w:rFonts w:eastAsia="標楷體"/>
              </w:rPr>
            </w:pPr>
          </w:p>
        </w:tc>
      </w:tr>
      <w:tr w:rsidR="00ED2A8A" w14:paraId="76C75AD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8C8C8C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EA7A58" w14:textId="77777777" w:rsidR="00ED2A8A" w:rsidRDefault="003F3587">
            <w:pPr>
              <w:jc w:val="center"/>
              <w:rPr>
                <w:rFonts w:eastAsia="標楷體"/>
                <w:b/>
                <w:color w:val="FFFFFF"/>
              </w:rPr>
            </w:pPr>
            <w:r>
              <w:rPr>
                <w:rFonts w:eastAsia="標楷體"/>
                <w:b/>
                <w:color w:val="FFFFFF"/>
              </w:rPr>
              <w:t>人數</w:t>
            </w:r>
          </w:p>
        </w:tc>
        <w:tc>
          <w:tcPr>
            <w:tcW w:w="211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647A3A" w14:textId="77777777" w:rsidR="00ED2A8A" w:rsidRDefault="003F3587">
            <w:pPr>
              <w:jc w:val="center"/>
              <w:rPr>
                <w:rFonts w:eastAsia="標楷體"/>
                <w:b/>
                <w:color w:val="FFFFFF"/>
              </w:rPr>
            </w:pPr>
            <w:r>
              <w:rPr>
                <w:rFonts w:eastAsia="標楷體"/>
                <w:b/>
                <w:color w:val="FFFFFF"/>
              </w:rPr>
              <w:t>姓名</w:t>
            </w:r>
          </w:p>
        </w:tc>
        <w:tc>
          <w:tcPr>
            <w:tcW w:w="211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B1F170" w14:textId="77777777" w:rsidR="00ED2A8A" w:rsidRDefault="003F3587">
            <w:pPr>
              <w:jc w:val="center"/>
              <w:rPr>
                <w:rFonts w:eastAsia="標楷體"/>
                <w:b/>
                <w:color w:val="FFFFFF"/>
              </w:rPr>
            </w:pPr>
            <w:r>
              <w:rPr>
                <w:rFonts w:eastAsia="標楷體"/>
                <w:b/>
                <w:color w:val="FFFFFF"/>
              </w:rPr>
              <w:t>手機</w:t>
            </w:r>
          </w:p>
        </w:tc>
        <w:tc>
          <w:tcPr>
            <w:tcW w:w="366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8C8C8C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8844E2" w14:textId="77777777" w:rsidR="00ED2A8A" w:rsidRDefault="003F3587">
            <w:pPr>
              <w:jc w:val="center"/>
              <w:rPr>
                <w:rFonts w:eastAsia="標楷體"/>
                <w:b/>
                <w:color w:val="FFFFFF"/>
              </w:rPr>
            </w:pPr>
            <w:r>
              <w:rPr>
                <w:rFonts w:eastAsia="標楷體"/>
                <w:b/>
                <w:color w:val="FFFFFF"/>
              </w:rPr>
              <w:t>E-mail</w:t>
            </w:r>
          </w:p>
        </w:tc>
      </w:tr>
      <w:tr w:rsidR="00ED2A8A" w14:paraId="5AFA4873" w14:textId="77777777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15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F56BB5" w14:textId="77777777" w:rsidR="00ED2A8A" w:rsidRDefault="003F3587">
            <w:pPr>
              <w:spacing w:line="3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</w:rPr>
              <w:br/>
            </w:r>
            <w:r>
              <w:rPr>
                <w:rFonts w:ascii="標楷體" w:eastAsia="標楷體" w:hAnsi="標楷體"/>
                <w:sz w:val="20"/>
                <w:szCs w:val="20"/>
              </w:rPr>
              <w:t>*</w:t>
            </w:r>
            <w:r>
              <w:rPr>
                <w:rFonts w:ascii="標楷體" w:eastAsia="標楷體" w:hAnsi="標楷體"/>
                <w:sz w:val="20"/>
                <w:szCs w:val="20"/>
              </w:rPr>
              <w:t>聯絡人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1EB06" w14:textId="77777777" w:rsidR="00ED2A8A" w:rsidRDefault="00ED2A8A">
            <w:pPr>
              <w:jc w:val="center"/>
              <w:rPr>
                <w:rFonts w:eastAsia="標楷體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23114" w14:textId="77777777" w:rsidR="00ED2A8A" w:rsidRDefault="00ED2A8A">
            <w:pPr>
              <w:jc w:val="center"/>
              <w:rPr>
                <w:rFonts w:eastAsia="標楷體"/>
              </w:rPr>
            </w:pP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19551" w14:textId="77777777" w:rsidR="00ED2A8A" w:rsidRDefault="00ED2A8A">
            <w:pPr>
              <w:rPr>
                <w:rFonts w:eastAsia="標楷體"/>
              </w:rPr>
            </w:pPr>
          </w:p>
        </w:tc>
      </w:tr>
      <w:tr w:rsidR="00ED2A8A" w14:paraId="54410E48" w14:textId="7777777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5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BA3F90" w14:textId="77777777" w:rsidR="00ED2A8A" w:rsidRDefault="003F3587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564B5" w14:textId="77777777" w:rsidR="00ED2A8A" w:rsidRDefault="00ED2A8A">
            <w:pPr>
              <w:jc w:val="center"/>
              <w:rPr>
                <w:rFonts w:eastAsia="標楷體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55515" w14:textId="77777777" w:rsidR="00ED2A8A" w:rsidRDefault="00ED2A8A">
            <w:pPr>
              <w:jc w:val="center"/>
              <w:rPr>
                <w:rFonts w:eastAsia="標楷體"/>
              </w:rPr>
            </w:pP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E04F5" w14:textId="77777777" w:rsidR="00ED2A8A" w:rsidRDefault="00ED2A8A">
            <w:pPr>
              <w:rPr>
                <w:rFonts w:eastAsia="標楷體"/>
              </w:rPr>
            </w:pPr>
          </w:p>
        </w:tc>
      </w:tr>
      <w:tr w:rsidR="00ED2A8A" w14:paraId="6240FF2F" w14:textId="7777777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5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DD3D8" w14:textId="77777777" w:rsidR="00ED2A8A" w:rsidRDefault="003F3587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44F0B2" w14:textId="77777777" w:rsidR="00ED2A8A" w:rsidRDefault="00ED2A8A">
            <w:pPr>
              <w:jc w:val="center"/>
              <w:rPr>
                <w:rFonts w:eastAsia="標楷體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D28D5F" w14:textId="77777777" w:rsidR="00ED2A8A" w:rsidRDefault="00ED2A8A">
            <w:pPr>
              <w:jc w:val="center"/>
            </w:pP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862B8A" w14:textId="77777777" w:rsidR="00ED2A8A" w:rsidRDefault="00ED2A8A"/>
        </w:tc>
      </w:tr>
      <w:tr w:rsidR="00ED2A8A" w14:paraId="366D1E34" w14:textId="7777777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5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A94CC" w14:textId="77777777" w:rsidR="00ED2A8A" w:rsidRDefault="003F3587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B576F" w14:textId="77777777" w:rsidR="00ED2A8A" w:rsidRDefault="00ED2A8A">
            <w:pPr>
              <w:jc w:val="center"/>
              <w:rPr>
                <w:rFonts w:eastAsia="標楷體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D62ACC" w14:textId="77777777" w:rsidR="00ED2A8A" w:rsidRDefault="00ED2A8A">
            <w:pPr>
              <w:jc w:val="center"/>
            </w:pP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34960D" w14:textId="77777777" w:rsidR="00ED2A8A" w:rsidRDefault="00ED2A8A"/>
        </w:tc>
      </w:tr>
      <w:tr w:rsidR="00ED2A8A" w14:paraId="493531F4" w14:textId="7777777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5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C948D" w14:textId="77777777" w:rsidR="00ED2A8A" w:rsidRDefault="003F3587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4B9FAB" w14:textId="77777777" w:rsidR="00ED2A8A" w:rsidRDefault="00ED2A8A">
            <w:pPr>
              <w:jc w:val="center"/>
            </w:pP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3930AC" w14:textId="77777777" w:rsidR="00ED2A8A" w:rsidRDefault="00ED2A8A">
            <w:pPr>
              <w:jc w:val="center"/>
            </w:pP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0D1040" w14:textId="77777777" w:rsidR="00ED2A8A" w:rsidRDefault="00ED2A8A"/>
        </w:tc>
      </w:tr>
      <w:tr w:rsidR="00ED2A8A" w14:paraId="33675046" w14:textId="7777777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5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A3B27" w14:textId="77777777" w:rsidR="00ED2A8A" w:rsidRDefault="003F3587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4C1505" w14:textId="77777777" w:rsidR="00ED2A8A" w:rsidRDefault="00ED2A8A">
            <w:pPr>
              <w:jc w:val="center"/>
            </w:pP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CF3016" w14:textId="77777777" w:rsidR="00ED2A8A" w:rsidRDefault="00ED2A8A">
            <w:pPr>
              <w:jc w:val="center"/>
            </w:pP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74C2F0" w14:textId="77777777" w:rsidR="00ED2A8A" w:rsidRDefault="00ED2A8A"/>
        </w:tc>
      </w:tr>
    </w:tbl>
    <w:p w14:paraId="1D7F543D" w14:textId="77777777" w:rsidR="00ED2A8A" w:rsidRDefault="00ED2A8A">
      <w:pPr>
        <w:snapToGrid w:val="0"/>
        <w:spacing w:line="240" w:lineRule="atLeast"/>
        <w:ind w:left="482"/>
        <w:jc w:val="both"/>
        <w:rPr>
          <w:rFonts w:eastAsia="標楷體"/>
          <w:color w:val="000000"/>
        </w:rPr>
      </w:pPr>
    </w:p>
    <w:p w14:paraId="38CF7496" w14:textId="77777777" w:rsidR="00ED2A8A" w:rsidRDefault="003F3587">
      <w:pPr>
        <w:snapToGrid w:val="0"/>
        <w:spacing w:line="360" w:lineRule="exact"/>
        <w:ind w:left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國立屏東大學企業管理學系</w:t>
      </w:r>
    </w:p>
    <w:p w14:paraId="09B882D3" w14:textId="77777777" w:rsidR="00ED2A8A" w:rsidRDefault="003F3587">
      <w:pPr>
        <w:snapToGrid w:val="0"/>
        <w:spacing w:line="360" w:lineRule="exact"/>
        <w:ind w:left="46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聯絡人：王小姐</w:t>
      </w:r>
    </w:p>
    <w:p w14:paraId="067F9473" w14:textId="77777777" w:rsidR="00ED2A8A" w:rsidRDefault="003F3587">
      <w:pPr>
        <w:snapToGrid w:val="0"/>
        <w:spacing w:line="360" w:lineRule="exact"/>
        <w:ind w:left="461"/>
      </w:pPr>
      <w:r>
        <w:rPr>
          <w:rFonts w:ascii="標楷體" w:eastAsia="標楷體" w:hAnsi="標楷體"/>
        </w:rPr>
        <w:t>電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話</w:t>
      </w:r>
      <w:r>
        <w:rPr>
          <w:rFonts w:ascii="標楷體" w:eastAsia="標楷體" w:hAnsi="標楷體"/>
          <w:bCs/>
        </w:rPr>
        <w:t>：</w:t>
      </w:r>
      <w:r>
        <w:rPr>
          <w:rFonts w:eastAsia="標楷體"/>
        </w:rPr>
        <w:t>08-7663800</w:t>
      </w:r>
      <w:r>
        <w:rPr>
          <w:rFonts w:eastAsia="標楷體"/>
        </w:rPr>
        <w:t>轉</w:t>
      </w:r>
      <w:r>
        <w:rPr>
          <w:rFonts w:eastAsia="標楷體"/>
        </w:rPr>
        <w:t>32502</w:t>
      </w:r>
    </w:p>
    <w:p w14:paraId="676EB14E" w14:textId="77777777" w:rsidR="00ED2A8A" w:rsidRDefault="003F3587">
      <w:pPr>
        <w:snapToGrid w:val="0"/>
        <w:spacing w:line="360" w:lineRule="exact"/>
        <w:ind w:left="461"/>
      </w:pPr>
      <w:r>
        <w:rPr>
          <w:rFonts w:eastAsia="標楷體"/>
        </w:rPr>
        <w:t>Email</w:t>
      </w:r>
      <w:r>
        <w:rPr>
          <w:rFonts w:eastAsia="標楷體"/>
        </w:rPr>
        <w:t>：</w:t>
      </w:r>
      <w:r>
        <w:rPr>
          <w:rFonts w:eastAsia="標楷體"/>
        </w:rPr>
        <w:t>baman@mail.nptu.edu.tw</w:t>
      </w:r>
    </w:p>
    <w:sectPr w:rsidR="00ED2A8A">
      <w:pgSz w:w="11906" w:h="16838"/>
      <w:pgMar w:top="1021" w:right="1134" w:bottom="1021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E357C" w14:textId="77777777" w:rsidR="003F3587" w:rsidRDefault="003F3587">
      <w:r>
        <w:separator/>
      </w:r>
    </w:p>
  </w:endnote>
  <w:endnote w:type="continuationSeparator" w:id="0">
    <w:p w14:paraId="48D66F4A" w14:textId="77777777" w:rsidR="003F3587" w:rsidRDefault="003F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E0F07" w14:textId="77777777" w:rsidR="003F3587" w:rsidRDefault="003F3587">
      <w:r>
        <w:rPr>
          <w:color w:val="000000"/>
        </w:rPr>
        <w:separator/>
      </w:r>
    </w:p>
  </w:footnote>
  <w:footnote w:type="continuationSeparator" w:id="0">
    <w:p w14:paraId="60072512" w14:textId="77777777" w:rsidR="003F3587" w:rsidRDefault="003F3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D2A8A"/>
    <w:rsid w:val="003F3587"/>
    <w:rsid w:val="005334DB"/>
    <w:rsid w:val="00ED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BC7F"/>
  <w15:docId w15:val="{A2722928-B05A-43CB-A30B-247E4CD3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2010第三屆全國大專院校行銷企劃競賽報名表</dc:title>
  <dc:subject/>
  <dc:creator>user</dc:creator>
  <cp:lastModifiedBy>evelyn_liu</cp:lastModifiedBy>
  <cp:revision>2</cp:revision>
  <cp:lastPrinted>2026-07-13T08:05:00Z</cp:lastPrinted>
  <dcterms:created xsi:type="dcterms:W3CDTF">2026-08-21T00:41:00Z</dcterms:created>
  <dcterms:modified xsi:type="dcterms:W3CDTF">2026-08-21T00:41:00Z</dcterms:modified>
</cp:coreProperties>
</file>